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D22" w:rsidRDefault="008D0D22" w:rsidP="008B5944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Линейка по правилам дорожного движения </w:t>
      </w:r>
    </w:p>
    <w:p w:rsidR="008D0D22" w:rsidRDefault="008D0D22" w:rsidP="008B5944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 w:rsidRPr="00EA2F35">
        <w:rPr>
          <w:rFonts w:ascii="Times New Roman" w:hAnsi="Times New Roman" w:cs="Times New Roman"/>
          <w:b/>
          <w:bCs/>
          <w:sz w:val="40"/>
          <w:szCs w:val="40"/>
          <w:u w:val="single"/>
        </w:rPr>
        <w:t>«Знай правила движения, как таблицу умножения!»</w:t>
      </w: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.</w:t>
      </w:r>
      <w:r w:rsidRPr="00EA2F35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</w:p>
    <w:p w:rsidR="008D0D22" w:rsidRDefault="008D0D22" w:rsidP="00EA2F35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74.75pt;height:538.5pt;visibility:visible">
            <v:imagedata r:id="rId4" o:title=""/>
          </v:shape>
        </w:pict>
      </w:r>
    </w:p>
    <w:p w:rsidR="008D0D22" w:rsidRPr="00EA2F35" w:rsidRDefault="008D0D22" w:rsidP="00583797">
      <w:pPr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Подготовила: Хижнякова А.В</w:t>
      </w:r>
    </w:p>
    <w:p w:rsidR="008D0D22" w:rsidRPr="00E215FC" w:rsidRDefault="008D0D22" w:rsidP="00E215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</w:t>
      </w:r>
      <w:r w:rsidRPr="00E215FC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Pr="00E215FC">
        <w:rPr>
          <w:rFonts w:ascii="Times New Roman" w:hAnsi="Times New Roman" w:cs="Times New Roman"/>
          <w:sz w:val="28"/>
          <w:szCs w:val="28"/>
        </w:rPr>
        <w:t xml:space="preserve"> знакомство и закрепление полученных ранее знаний о правилах </w:t>
      </w:r>
    </w:p>
    <w:p w:rsidR="008D0D22" w:rsidRPr="00E215FC" w:rsidRDefault="008D0D22" w:rsidP="00E215FC">
      <w:pPr>
        <w:rPr>
          <w:rFonts w:ascii="Times New Roman" w:hAnsi="Times New Roman" w:cs="Times New Roman"/>
          <w:sz w:val="28"/>
          <w:szCs w:val="28"/>
        </w:rPr>
      </w:pPr>
      <w:r w:rsidRPr="00E215FC">
        <w:rPr>
          <w:rFonts w:ascii="Times New Roman" w:hAnsi="Times New Roman" w:cs="Times New Roman"/>
          <w:sz w:val="28"/>
          <w:szCs w:val="28"/>
        </w:rPr>
        <w:t xml:space="preserve">дорожного движения; развитие внимания, памяти, мышления учащихся; </w:t>
      </w:r>
    </w:p>
    <w:p w:rsidR="008D0D22" w:rsidRPr="00E215FC" w:rsidRDefault="008D0D22" w:rsidP="00E215FC">
      <w:pPr>
        <w:rPr>
          <w:rFonts w:ascii="Times New Roman" w:hAnsi="Times New Roman" w:cs="Times New Roman"/>
          <w:sz w:val="28"/>
          <w:szCs w:val="28"/>
        </w:rPr>
      </w:pPr>
      <w:r w:rsidRPr="00E215FC">
        <w:rPr>
          <w:rFonts w:ascii="Times New Roman" w:hAnsi="Times New Roman" w:cs="Times New Roman"/>
          <w:sz w:val="28"/>
          <w:szCs w:val="28"/>
        </w:rPr>
        <w:t xml:space="preserve">развитие умения вести себя в коллективе. </w:t>
      </w:r>
    </w:p>
    <w:p w:rsidR="008D0D22" w:rsidRPr="00E215FC" w:rsidRDefault="008D0D22">
      <w:pPr>
        <w:rPr>
          <w:rFonts w:ascii="Times New Roman" w:hAnsi="Times New Roman" w:cs="Times New Roman"/>
          <w:sz w:val="28"/>
          <w:szCs w:val="28"/>
        </w:rPr>
      </w:pPr>
      <w:r w:rsidRPr="00E215FC">
        <w:rPr>
          <w:rFonts w:ascii="Times New Roman" w:hAnsi="Times New Roman" w:cs="Times New Roman"/>
          <w:sz w:val="28"/>
          <w:szCs w:val="28"/>
        </w:rPr>
        <w:t xml:space="preserve"> </w:t>
      </w:r>
      <w:r w:rsidRPr="00E215F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E215FC">
        <w:rPr>
          <w:rFonts w:ascii="Times New Roman" w:hAnsi="Times New Roman" w:cs="Times New Roman"/>
          <w:sz w:val="28"/>
          <w:szCs w:val="28"/>
        </w:rPr>
        <w:t xml:space="preserve">  - Добрый день! Сегодня мы собрались в этом зале, чтобы поговорить о</w:t>
      </w:r>
      <w:r>
        <w:rPr>
          <w:rFonts w:ascii="Times New Roman" w:hAnsi="Times New Roman" w:cs="Times New Roman"/>
          <w:sz w:val="28"/>
          <w:szCs w:val="28"/>
        </w:rPr>
        <w:t xml:space="preserve"> правилах дорожного движения</w:t>
      </w:r>
      <w:r w:rsidRPr="00E215FC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0D22" w:rsidRPr="00EA2F35" w:rsidRDefault="008D0D22" w:rsidP="00BF28D4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A2F35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5FC">
        <w:rPr>
          <w:rFonts w:ascii="Times New Roman" w:hAnsi="Times New Roman" w:cs="Times New Roman"/>
          <w:sz w:val="28"/>
          <w:szCs w:val="28"/>
        </w:rPr>
        <w:t>Сколько же лет правилам дорожного движения?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2F35">
        <w:rPr>
          <w:rFonts w:ascii="Times New Roman" w:hAnsi="Times New Roman" w:cs="Times New Roman"/>
          <w:sz w:val="28"/>
          <w:szCs w:val="28"/>
        </w:rPr>
        <w:t>В России правила дорожного движения появились раньше, чем автомобиль. 03.01.1683 года Петром I были введены правила дорожного движения на лошадях. Указ звучал так: “Великим государем ведомо учинилось, что многие учли ездить в санях на вожжах с бичами большими и, едучи по улице небрежно, людей побивают, то впредь с сего времени в санях на вожжах не ездить”.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0D22" w:rsidRPr="00420AAE" w:rsidRDefault="008D0D22" w:rsidP="002B75B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A2F35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2F35">
        <w:rPr>
          <w:rFonts w:ascii="Times New Roman" w:hAnsi="Times New Roman" w:cs="Times New Roman"/>
          <w:sz w:val="28"/>
          <w:szCs w:val="28"/>
        </w:rPr>
        <w:t xml:space="preserve">Оказывается, первые в России права получил извозчик, в 1784 году. </w:t>
      </w:r>
    </w:p>
    <w:p w:rsidR="008D0D22" w:rsidRPr="0065546A" w:rsidRDefault="008D0D22" w:rsidP="002B75B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A2F35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15FC">
        <w:rPr>
          <w:rFonts w:ascii="Times New Roman" w:hAnsi="Times New Roman" w:cs="Times New Roman"/>
          <w:sz w:val="28"/>
          <w:szCs w:val="28"/>
        </w:rPr>
        <w:t>Если мы перенесёмся в наше время, то мы увидим, что участниками дорожного движения являются водители разного вида транспорта и пешеходы. Чтобы сохранить своё здоровье и жизнь, мы должны строго соблюдать установленные правила движения.</w:t>
      </w:r>
      <w:r w:rsidRPr="00420AAE">
        <w:t xml:space="preserve"> </w:t>
      </w:r>
    </w:p>
    <w:p w:rsidR="008D0D22" w:rsidRDefault="008D0D22" w:rsidP="002B75B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A2F35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E215FC">
        <w:rPr>
          <w:rFonts w:ascii="Times New Roman" w:hAnsi="Times New Roman" w:cs="Times New Roman"/>
          <w:sz w:val="28"/>
          <w:szCs w:val="28"/>
        </w:rPr>
        <w:t xml:space="preserve"> На дороге у нас много помощников, угадайте, о ком из них пойдёт речь: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D0D22" w:rsidRPr="00E215FC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E215FC">
        <w:rPr>
          <w:rFonts w:ascii="Times New Roman" w:hAnsi="Times New Roman" w:cs="Times New Roman"/>
          <w:sz w:val="28"/>
          <w:szCs w:val="28"/>
        </w:rPr>
        <w:t>Он имеет по три глаза,</w:t>
      </w:r>
    </w:p>
    <w:p w:rsidR="008D0D22" w:rsidRPr="00E215FC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E215FC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5FC">
        <w:rPr>
          <w:rFonts w:ascii="Times New Roman" w:hAnsi="Times New Roman" w:cs="Times New Roman"/>
          <w:sz w:val="28"/>
          <w:szCs w:val="28"/>
        </w:rPr>
        <w:t>три с каждой стороны,</w:t>
      </w:r>
    </w:p>
    <w:p w:rsidR="008D0D22" w:rsidRPr="00E215FC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E215FC">
        <w:rPr>
          <w:rFonts w:ascii="Times New Roman" w:hAnsi="Times New Roman" w:cs="Times New Roman"/>
          <w:sz w:val="28"/>
          <w:szCs w:val="28"/>
        </w:rPr>
        <w:t xml:space="preserve">И хотя ещё ни разу </w:t>
      </w:r>
    </w:p>
    <w:p w:rsidR="008D0D22" w:rsidRPr="00E215FC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E215FC">
        <w:rPr>
          <w:rFonts w:ascii="Times New Roman" w:hAnsi="Times New Roman" w:cs="Times New Roman"/>
          <w:sz w:val="28"/>
          <w:szCs w:val="28"/>
        </w:rPr>
        <w:t>Не смотрел он всеми сразу –</w:t>
      </w:r>
    </w:p>
    <w:p w:rsidR="008D0D22" w:rsidRPr="00E215FC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E215FC">
        <w:rPr>
          <w:rFonts w:ascii="Times New Roman" w:hAnsi="Times New Roman" w:cs="Times New Roman"/>
          <w:sz w:val="28"/>
          <w:szCs w:val="28"/>
        </w:rPr>
        <w:t>Все глаза ему нужны.</w:t>
      </w:r>
    </w:p>
    <w:p w:rsidR="008D0D22" w:rsidRPr="00E215FC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E215FC">
        <w:rPr>
          <w:rFonts w:ascii="Times New Roman" w:hAnsi="Times New Roman" w:cs="Times New Roman"/>
          <w:sz w:val="28"/>
          <w:szCs w:val="28"/>
        </w:rPr>
        <w:t>Он висит тут с давних пор</w:t>
      </w:r>
    </w:p>
    <w:p w:rsidR="008D0D22" w:rsidRPr="00E215FC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E215FC">
        <w:rPr>
          <w:rFonts w:ascii="Times New Roman" w:hAnsi="Times New Roman" w:cs="Times New Roman"/>
          <w:sz w:val="28"/>
          <w:szCs w:val="28"/>
        </w:rPr>
        <w:t>И на всех  глядит  в упор.</w:t>
      </w:r>
    </w:p>
    <w:p w:rsidR="008D0D22" w:rsidRPr="007067F4" w:rsidRDefault="008D0D22" w:rsidP="002B75B4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215FC">
        <w:rPr>
          <w:rFonts w:ascii="Times New Roman" w:hAnsi="Times New Roman" w:cs="Times New Roman"/>
          <w:sz w:val="28"/>
          <w:szCs w:val="28"/>
        </w:rPr>
        <w:t>Что же это?</w:t>
      </w:r>
      <w:r>
        <w:rPr>
          <w:rFonts w:ascii="Times New Roman" w:hAnsi="Times New Roman" w:cs="Times New Roman"/>
          <w:sz w:val="28"/>
          <w:szCs w:val="28"/>
        </w:rPr>
        <w:t xml:space="preserve"> ( Светофор.) 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Выходят три цветных человечка (Красный, Жёлтый, З</w:t>
      </w:r>
      <w:r w:rsidRPr="00E215FC">
        <w:rPr>
          <w:rFonts w:ascii="Times New Roman" w:hAnsi="Times New Roman" w:cs="Times New Roman"/>
          <w:b/>
          <w:bCs/>
          <w:sz w:val="28"/>
          <w:szCs w:val="28"/>
        </w:rPr>
        <w:t>елёный)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215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0D22" w:rsidRPr="00AF7CA0" w:rsidRDefault="008D0D22" w:rsidP="002B75B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F7CA0">
        <w:rPr>
          <w:rFonts w:ascii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расный: </w:t>
      </w:r>
      <w:r>
        <w:rPr>
          <w:rFonts w:ascii="Times New Roman" w:hAnsi="Times New Roman" w:cs="Times New Roman"/>
          <w:sz w:val="28"/>
          <w:szCs w:val="28"/>
        </w:rPr>
        <w:t>Чтоб тебе помочь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Путь пройти опасный,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Горим и день и ночь</w:t>
      </w:r>
    </w:p>
    <w:p w:rsidR="008D0D22" w:rsidRPr="00AF7CA0" w:rsidRDefault="008D0D22" w:rsidP="002B75B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F7CA0">
        <w:rPr>
          <w:rFonts w:ascii="Times New Roman" w:hAnsi="Times New Roman" w:cs="Times New Roman"/>
          <w:b/>
          <w:bCs/>
          <w:sz w:val="28"/>
          <w:szCs w:val="28"/>
        </w:rPr>
        <w:t>Зелёный, жёлтый, красный.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Pr="00AF7CA0">
        <w:rPr>
          <w:rFonts w:ascii="Times New Roman" w:hAnsi="Times New Roman" w:cs="Times New Roman"/>
          <w:b/>
          <w:bCs/>
          <w:sz w:val="28"/>
          <w:szCs w:val="28"/>
        </w:rPr>
        <w:t>ёлтый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Наш домик  - светофор,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три родные брата,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AF7CA0">
        <w:rPr>
          <w:rFonts w:ascii="Times New Roman" w:hAnsi="Times New Roman" w:cs="Times New Roman"/>
          <w:b/>
          <w:bCs/>
          <w:sz w:val="28"/>
          <w:szCs w:val="28"/>
        </w:rPr>
        <w:t>Зелёный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МЫ светим с давних пор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дороге всем ребятам.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AF7CA0">
        <w:rPr>
          <w:rFonts w:ascii="Times New Roman" w:hAnsi="Times New Roman" w:cs="Times New Roman"/>
          <w:b/>
          <w:bCs/>
          <w:sz w:val="28"/>
          <w:szCs w:val="28"/>
        </w:rPr>
        <w:t>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расный: </w:t>
      </w:r>
      <w:r>
        <w:rPr>
          <w:rFonts w:ascii="Times New Roman" w:hAnsi="Times New Roman" w:cs="Times New Roman"/>
          <w:sz w:val="28"/>
          <w:szCs w:val="28"/>
        </w:rPr>
        <w:t xml:space="preserve">Самый строгий – 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Красный свет,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он горит-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Стоп! Дороги дальше нет,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Путь для всех закрыт!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Pr="00AF7CA0">
        <w:rPr>
          <w:rFonts w:ascii="Times New Roman" w:hAnsi="Times New Roman" w:cs="Times New Roman"/>
          <w:b/>
          <w:bCs/>
          <w:sz w:val="28"/>
          <w:szCs w:val="28"/>
        </w:rPr>
        <w:t>ёлтый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Чтоб спокойно перешёл ты, 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слушай наш совет: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Жди, увидишь скоро жёлтый,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середине свет.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AF7CA0">
        <w:rPr>
          <w:rFonts w:ascii="Times New Roman" w:hAnsi="Times New Roman" w:cs="Times New Roman"/>
          <w:b/>
          <w:bCs/>
          <w:sz w:val="28"/>
          <w:szCs w:val="28"/>
        </w:rPr>
        <w:t>Зелёный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 за ним зелёный свет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Вспыхнет впереди.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Скажет он – препятствий нет,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Смело в путь иди.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E215FC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E215FC">
        <w:rPr>
          <w:rFonts w:ascii="Times New Roman" w:hAnsi="Times New Roman" w:cs="Times New Roman"/>
          <w:sz w:val="28"/>
          <w:szCs w:val="28"/>
        </w:rPr>
        <w:t xml:space="preserve">  </w:t>
      </w:r>
      <w:r w:rsidRPr="0093454B">
        <w:rPr>
          <w:rFonts w:ascii="Times New Roman" w:hAnsi="Times New Roman" w:cs="Times New Roman"/>
          <w:sz w:val="28"/>
          <w:szCs w:val="28"/>
        </w:rPr>
        <w:t>Как выполнишь без спора</w:t>
      </w:r>
      <w:r w:rsidRPr="0093454B">
        <w:rPr>
          <w:rFonts w:ascii="Times New Roman" w:hAnsi="Times New Roman" w:cs="Times New Roman"/>
          <w:sz w:val="28"/>
          <w:szCs w:val="28"/>
        </w:rPr>
        <w:br/>
        <w:t>Сигналы светофора,</w:t>
      </w:r>
      <w:r w:rsidRPr="0093454B">
        <w:rPr>
          <w:rFonts w:ascii="Times New Roman" w:hAnsi="Times New Roman" w:cs="Times New Roman"/>
          <w:sz w:val="28"/>
          <w:szCs w:val="28"/>
        </w:rPr>
        <w:br/>
        <w:t>Домой и в школу попадешь,</w:t>
      </w:r>
      <w:r w:rsidRPr="0093454B">
        <w:rPr>
          <w:rFonts w:ascii="Times New Roman" w:hAnsi="Times New Roman" w:cs="Times New Roman"/>
          <w:sz w:val="28"/>
          <w:szCs w:val="28"/>
        </w:rPr>
        <w:br/>
        <w:t>Конечно, очень скоро.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225912">
        <w:rPr>
          <w:rFonts w:ascii="Times New Roman" w:hAnsi="Times New Roman" w:cs="Times New Roman"/>
          <w:b/>
          <w:bCs/>
          <w:sz w:val="28"/>
          <w:szCs w:val="28"/>
          <w:u w:val="single"/>
        </w:rPr>
        <w:t>Песня «Светофор»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</w:p>
    <w:p w:rsidR="008D0D22" w:rsidRPr="0065546A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E215FC">
        <w:rPr>
          <w:rFonts w:ascii="Times New Roman" w:hAnsi="Times New Roman" w:cs="Times New Roman"/>
          <w:sz w:val="28"/>
          <w:szCs w:val="28"/>
        </w:rPr>
        <w:t xml:space="preserve"> </w:t>
      </w:r>
      <w:r w:rsidRPr="00E215FC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AF7CA0">
        <w:rPr>
          <w:rFonts w:ascii="Times New Roman" w:hAnsi="Times New Roman" w:cs="Times New Roman"/>
          <w:sz w:val="28"/>
          <w:szCs w:val="28"/>
        </w:rPr>
        <w:t>Так же помощниками на дорогах являются дорожные знаки.</w:t>
      </w:r>
      <w:r w:rsidRPr="00E215FC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8D0D22" w:rsidRPr="00553E41">
        <w:tc>
          <w:tcPr>
            <w:tcW w:w="4785" w:type="dxa"/>
          </w:tcPr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1.А знаки дорожные – наши друзья.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Без них на дороге нам просто нельзя.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Подскажут нам знаки,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 xml:space="preserve"> Где можно найти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Больницу, столовую в дальнем пути.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2.Вниманье!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 xml:space="preserve">И знаки расскажут о том, </w:t>
            </w:r>
          </w:p>
        </w:tc>
        <w:tc>
          <w:tcPr>
            <w:tcW w:w="4786" w:type="dxa"/>
          </w:tcPr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Где въезд запрещен,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Где опасный подъём.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3. Дорожные знаки везде на пути…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 xml:space="preserve">И едешь смелее, и легче идти. 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0D22" w:rsidRPr="00FC5B60" w:rsidRDefault="008D0D22" w:rsidP="00FC5B60">
      <w:pPr>
        <w:pStyle w:val="Heading1"/>
        <w:rPr>
          <w:rFonts w:ascii="Times New Roman" w:hAnsi="Times New Roman" w:cs="Times New Roman"/>
        </w:rPr>
      </w:pPr>
      <w:r w:rsidRPr="00E215FC">
        <w:t>Стихи про дорожные знаки</w:t>
      </w:r>
      <w:r>
        <w:t xml:space="preserve"> </w:t>
      </w:r>
    </w:p>
    <w:tbl>
      <w:tblPr>
        <w:tblW w:w="5127" w:type="pct"/>
        <w:tblCellSpacing w:w="15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990"/>
        <w:gridCol w:w="4842"/>
      </w:tblGrid>
      <w:tr w:rsidR="008D0D22" w:rsidRPr="00553E41">
        <w:trPr>
          <w:tblCellSpacing w:w="15" w:type="dxa"/>
        </w:trPr>
        <w:tc>
          <w:tcPr>
            <w:tcW w:w="2514" w:type="pct"/>
            <w:vAlign w:val="center"/>
          </w:tcPr>
          <w:p w:rsidR="008D0D22" w:rsidRPr="00E215FC" w:rsidRDefault="008D0D22" w:rsidP="003F5CF5">
            <w:pPr>
              <w:pStyle w:val="Heading2"/>
              <w:rPr>
                <w:sz w:val="28"/>
                <w:szCs w:val="28"/>
              </w:rPr>
            </w:pPr>
            <w:r w:rsidRPr="00E215FC">
              <w:rPr>
                <w:sz w:val="28"/>
                <w:szCs w:val="28"/>
              </w:rPr>
              <w:t>Подземный пешеходный переход</w:t>
            </w:r>
          </w:p>
          <w:p w:rsidR="008D0D22" w:rsidRPr="00553E41" w:rsidRDefault="008D0D22" w:rsidP="003F5CF5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Знает каждый пешеход</w:t>
            </w:r>
          </w:p>
          <w:p w:rsidR="008D0D22" w:rsidRPr="00553E41" w:rsidRDefault="008D0D22" w:rsidP="003F5CF5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Про подземный этот ход.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Город он не украшает,</w:t>
            </w:r>
          </w:p>
          <w:p w:rsidR="008D0D22" w:rsidRPr="00553E41" w:rsidRDefault="008D0D22" w:rsidP="003F5CF5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Но машинам не мешает!</w:t>
            </w:r>
          </w:p>
        </w:tc>
        <w:tc>
          <w:tcPr>
            <w:tcW w:w="2439" w:type="pct"/>
            <w:vAlign w:val="center"/>
          </w:tcPr>
          <w:p w:rsidR="008D0D22" w:rsidRPr="00553E41" w:rsidRDefault="008D0D22" w:rsidP="003F5C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76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Рисунок 10" o:spid="_x0000_i1026" type="#_x0000_t75" alt="http://little.com.ua/images/stories/useful/1_38.gif" style="width:90pt;height:90pt;visibility:visible">
                  <v:imagedata r:id="rId5" o:title=""/>
                </v:shape>
              </w:pict>
            </w:r>
          </w:p>
        </w:tc>
      </w:tr>
    </w:tbl>
    <w:p w:rsidR="008D0D22" w:rsidRDefault="008D0D22" w:rsidP="001C6BB4">
      <w:pPr>
        <w:pStyle w:val="Heading1"/>
        <w:rPr>
          <w:rFonts w:ascii="Times New Roman" w:hAnsi="Times New Roman" w:cs="Times New Roman"/>
        </w:rPr>
      </w:pPr>
    </w:p>
    <w:tbl>
      <w:tblPr>
        <w:tblW w:w="5127" w:type="pct"/>
        <w:tblCellSpacing w:w="15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990"/>
        <w:gridCol w:w="4842"/>
      </w:tblGrid>
      <w:tr w:rsidR="008D0D22" w:rsidRPr="00553E41">
        <w:trPr>
          <w:tblCellSpacing w:w="15" w:type="dxa"/>
        </w:trPr>
        <w:tc>
          <w:tcPr>
            <w:tcW w:w="2514" w:type="pct"/>
            <w:vAlign w:val="center"/>
          </w:tcPr>
          <w:p w:rsidR="008D0D22" w:rsidRPr="00E215FC" w:rsidRDefault="008D0D22" w:rsidP="003F5CF5">
            <w:pPr>
              <w:pStyle w:val="Heading2"/>
              <w:rPr>
                <w:sz w:val="28"/>
                <w:szCs w:val="28"/>
              </w:rPr>
            </w:pPr>
            <w:r w:rsidRPr="00E215FC">
              <w:rPr>
                <w:sz w:val="28"/>
                <w:szCs w:val="28"/>
              </w:rPr>
              <w:t>Пешеходный переход</w:t>
            </w:r>
          </w:p>
          <w:p w:rsidR="008D0D22" w:rsidRPr="00553E41" w:rsidRDefault="008D0D22" w:rsidP="003F5CF5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Здесь наземный переход,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Ходит целый день народ.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Ты, водитель, не грусти,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Пешехода пропусти!</w:t>
            </w:r>
          </w:p>
          <w:p w:rsidR="008D0D22" w:rsidRPr="00553E41" w:rsidRDefault="008D0D22" w:rsidP="003F5C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pct"/>
            <w:vAlign w:val="center"/>
          </w:tcPr>
          <w:p w:rsidR="008D0D22" w:rsidRPr="00553E41" w:rsidRDefault="008D0D22" w:rsidP="003F5C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76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Рисунок 11" o:spid="_x0000_i1027" type="#_x0000_t75" alt="http://little.com.ua/images/stories/useful/1_32.gif" style="width:110.25pt;height:97.5pt;visibility:visible">
                  <v:imagedata r:id="rId6" o:title=""/>
                </v:shape>
              </w:pic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</w:tbl>
    <w:p w:rsidR="008D0D22" w:rsidRPr="008C5D1F" w:rsidRDefault="008D0D22" w:rsidP="008C5D1F"/>
    <w:tbl>
      <w:tblPr>
        <w:tblW w:w="5127" w:type="pct"/>
        <w:tblCellSpacing w:w="15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990"/>
        <w:gridCol w:w="4842"/>
      </w:tblGrid>
      <w:tr w:rsidR="008D0D22" w:rsidRPr="00553E41">
        <w:trPr>
          <w:tblCellSpacing w:w="15" w:type="dxa"/>
        </w:trPr>
        <w:tc>
          <w:tcPr>
            <w:tcW w:w="2514" w:type="pct"/>
            <w:vAlign w:val="center"/>
          </w:tcPr>
          <w:p w:rsidR="008D0D22" w:rsidRPr="00E215FC" w:rsidRDefault="008D0D22" w:rsidP="00937F75">
            <w:pPr>
              <w:pStyle w:val="Heading2"/>
              <w:rPr>
                <w:sz w:val="28"/>
                <w:szCs w:val="28"/>
              </w:rPr>
            </w:pPr>
            <w:r w:rsidRPr="00E215FC">
              <w:rPr>
                <w:sz w:val="28"/>
                <w:szCs w:val="28"/>
              </w:rPr>
              <w:t>Дети!</w:t>
            </w:r>
          </w:p>
          <w:p w:rsidR="008D0D22" w:rsidRPr="00553E41" w:rsidRDefault="008D0D22" w:rsidP="00937F75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Посреди дороги дети,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Мы всегда за них в ответе.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Чтоб не плакал их родитель,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Будь внимательней, водитель!</w:t>
            </w:r>
          </w:p>
        </w:tc>
        <w:tc>
          <w:tcPr>
            <w:tcW w:w="2439" w:type="pct"/>
            <w:vAlign w:val="center"/>
          </w:tcPr>
          <w:p w:rsidR="008D0D22" w:rsidRPr="00553E41" w:rsidRDefault="008D0D22" w:rsidP="00937F7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276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Рисунок 3" o:spid="_x0000_i1028" type="#_x0000_t75" alt="http://little.com.ua/images/stories/useful/1_33.gif" style="width:110.25pt;height:98.25pt;visibility:visible">
                  <v:imagedata r:id="rId7" o:title=""/>
                </v:shape>
              </w:pict>
            </w:r>
          </w:p>
        </w:tc>
      </w:tr>
      <w:tr w:rsidR="008D0D22" w:rsidRPr="00553E41">
        <w:trPr>
          <w:tblCellSpacing w:w="15" w:type="dxa"/>
        </w:trPr>
        <w:tc>
          <w:tcPr>
            <w:tcW w:w="2514" w:type="pct"/>
            <w:vAlign w:val="center"/>
          </w:tcPr>
          <w:p w:rsidR="008D0D22" w:rsidRPr="00E215FC" w:rsidRDefault="008D0D22" w:rsidP="00937F75">
            <w:pPr>
              <w:pStyle w:val="Heading2"/>
              <w:rPr>
                <w:sz w:val="28"/>
                <w:szCs w:val="28"/>
              </w:rPr>
            </w:pPr>
            <w:r w:rsidRPr="00E215FC">
              <w:rPr>
                <w:sz w:val="28"/>
                <w:szCs w:val="28"/>
              </w:rPr>
              <w:t>Место остановки автобуса, троллейбуса, трамвая</w:t>
            </w:r>
          </w:p>
          <w:p w:rsidR="008D0D22" w:rsidRPr="00553E41" w:rsidRDefault="008D0D22" w:rsidP="00937F75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В этом месте пешеход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Терпеливо транспорт ждет.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Он пешком устал шагать,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Хочет пассажиром стать.</w:t>
            </w:r>
          </w:p>
        </w:tc>
        <w:tc>
          <w:tcPr>
            <w:tcW w:w="2439" w:type="pct"/>
            <w:vAlign w:val="center"/>
          </w:tcPr>
          <w:p w:rsidR="008D0D22" w:rsidRPr="00553E41" w:rsidRDefault="008D0D22" w:rsidP="001C6BB4">
            <w:pPr>
              <w:ind w:left="-181" w:firstLine="181"/>
              <w:rPr>
                <w:rFonts w:ascii="Times New Roman" w:hAnsi="Times New Roman" w:cs="Times New Roman"/>
                <w:sz w:val="28"/>
                <w:szCs w:val="28"/>
              </w:rPr>
            </w:pPr>
            <w:r w:rsidRPr="00AA276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Рисунок 8" o:spid="_x0000_i1029" type="#_x0000_t75" alt="http://little.com.ua/images/stories/useful/1_34.gif" style="width:110.25pt;height:187.5pt;visibility:visible">
                  <v:imagedata r:id="rId8" o:title=""/>
                </v:shape>
              </w:pict>
            </w:r>
            <w:r w:rsidRPr="00AA276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 id="Рисунок 9" o:spid="_x0000_i1030" type="#_x0000_t75" alt="http://little.com.ua/images/stories/useful/1_37.gif" style="width:110.25pt;height:159.75pt;visibility:visible">
                  <v:imagedata r:id="rId9" o:title=""/>
                </v:shape>
              </w:pict>
            </w:r>
          </w:p>
        </w:tc>
      </w:tr>
      <w:tr w:rsidR="008D0D22" w:rsidRPr="00553E41">
        <w:trPr>
          <w:tblCellSpacing w:w="15" w:type="dxa"/>
        </w:trPr>
        <w:tc>
          <w:tcPr>
            <w:tcW w:w="2514" w:type="pct"/>
            <w:vAlign w:val="center"/>
          </w:tcPr>
          <w:p w:rsidR="008D0D22" w:rsidRPr="00553E41" w:rsidRDefault="008D0D22" w:rsidP="00937F75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pct"/>
            <w:vAlign w:val="center"/>
          </w:tcPr>
          <w:p w:rsidR="008D0D22" w:rsidRPr="00553E41" w:rsidRDefault="008D0D22" w:rsidP="00937F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D22" w:rsidRPr="00553E41">
        <w:trPr>
          <w:tblCellSpacing w:w="15" w:type="dxa"/>
        </w:trPr>
        <w:tc>
          <w:tcPr>
            <w:tcW w:w="2514" w:type="pct"/>
            <w:vAlign w:val="center"/>
          </w:tcPr>
          <w:p w:rsidR="008D0D22" w:rsidRPr="00553E41" w:rsidRDefault="008D0D22" w:rsidP="00937F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pct"/>
            <w:vAlign w:val="center"/>
          </w:tcPr>
          <w:p w:rsidR="008D0D22" w:rsidRPr="00553E41" w:rsidRDefault="008D0D22" w:rsidP="002259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0D22" w:rsidRDefault="008D0D22" w:rsidP="002B75B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D0D22" w:rsidRDefault="008D0D22" w:rsidP="008C5D1F">
      <w:pPr>
        <w:rPr>
          <w:rFonts w:ascii="Times New Roman" w:hAnsi="Times New Roman" w:cs="Times New Roman"/>
          <w:sz w:val="28"/>
          <w:szCs w:val="28"/>
        </w:rPr>
      </w:pPr>
      <w:r w:rsidRPr="00BF28D4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225912">
        <w:rPr>
          <w:rFonts w:ascii="Times New Roman" w:hAnsi="Times New Roman" w:cs="Times New Roman"/>
          <w:sz w:val="28"/>
          <w:szCs w:val="28"/>
        </w:rPr>
        <w:t xml:space="preserve"> Ребята, а кто поможет участникам движения, если вдруг отключится светофор?</w:t>
      </w:r>
      <w:r w:rsidRPr="005559D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215FC">
        <w:rPr>
          <w:rFonts w:ascii="Times New Roman" w:hAnsi="Times New Roman" w:cs="Times New Roman"/>
          <w:sz w:val="28"/>
          <w:szCs w:val="28"/>
        </w:rPr>
        <w:t>Регулировщик)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15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0D22" w:rsidRPr="0065546A" w:rsidRDefault="008D0D22" w:rsidP="002B75B4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5546A">
        <w:rPr>
          <w:rFonts w:ascii="Times New Roman" w:hAnsi="Times New Roman" w:cs="Times New Roman"/>
          <w:b/>
          <w:bCs/>
          <w:sz w:val="28"/>
          <w:szCs w:val="28"/>
          <w:u w:val="single"/>
        </w:rPr>
        <w:t>Стихотворение о регулировщике.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8D0D22" w:rsidRPr="00553E41">
        <w:tc>
          <w:tcPr>
            <w:tcW w:w="4785" w:type="dxa"/>
          </w:tcPr>
          <w:p w:rsidR="008D0D22" w:rsidRPr="00553E41" w:rsidRDefault="008D0D22" w:rsidP="0065546A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Посмотрите:</w:t>
            </w:r>
          </w:p>
          <w:p w:rsidR="008D0D22" w:rsidRPr="00553E41" w:rsidRDefault="008D0D22" w:rsidP="0065546A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Постовой</w:t>
            </w:r>
          </w:p>
          <w:p w:rsidR="008D0D22" w:rsidRPr="00553E41" w:rsidRDefault="008D0D22" w:rsidP="0065546A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Встал на нашей мостовой!</w:t>
            </w:r>
          </w:p>
          <w:p w:rsidR="008D0D22" w:rsidRPr="00553E41" w:rsidRDefault="008D0D22" w:rsidP="0065546A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Быстро руку протянул,</w:t>
            </w:r>
          </w:p>
          <w:p w:rsidR="008D0D22" w:rsidRPr="00553E41" w:rsidRDefault="008D0D22" w:rsidP="0065546A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Ловко палочкой взмахнул.</w:t>
            </w:r>
          </w:p>
          <w:p w:rsidR="008D0D22" w:rsidRPr="00553E41" w:rsidRDefault="008D0D22" w:rsidP="0065546A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Вы видали?</w:t>
            </w:r>
          </w:p>
          <w:p w:rsidR="008D0D22" w:rsidRPr="00553E41" w:rsidRDefault="008D0D22" w:rsidP="0065546A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Вы видали?</w:t>
            </w:r>
          </w:p>
          <w:p w:rsidR="008D0D22" w:rsidRPr="00553E41" w:rsidRDefault="008D0D22" w:rsidP="0065546A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Все машины сразу встали!</w:t>
            </w:r>
          </w:p>
          <w:p w:rsidR="008D0D22" w:rsidRPr="00553E41" w:rsidRDefault="008D0D22" w:rsidP="00553E41">
            <w:pPr>
              <w:spacing w:after="0" w:line="12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8D0D22" w:rsidRPr="00553E41" w:rsidRDefault="008D0D22" w:rsidP="008C5D1F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Дружно встали в три ряда</w:t>
            </w:r>
          </w:p>
          <w:p w:rsidR="008D0D22" w:rsidRPr="00553E41" w:rsidRDefault="008D0D22" w:rsidP="008C5D1F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И не едут никуда.</w:t>
            </w:r>
          </w:p>
          <w:p w:rsidR="008D0D22" w:rsidRPr="00553E41" w:rsidRDefault="008D0D22" w:rsidP="008C5D1F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Не волнуется народ –</w:t>
            </w:r>
          </w:p>
          <w:p w:rsidR="008D0D22" w:rsidRPr="00553E41" w:rsidRDefault="008D0D22" w:rsidP="008C5D1F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Через улицу идет.</w:t>
            </w:r>
          </w:p>
          <w:p w:rsidR="008D0D22" w:rsidRPr="00553E41" w:rsidRDefault="008D0D22" w:rsidP="008C5D1F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И стоит на мостовой,</w:t>
            </w:r>
          </w:p>
          <w:p w:rsidR="008D0D22" w:rsidRPr="00553E41" w:rsidRDefault="008D0D22" w:rsidP="008C5D1F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Как волшебник,</w:t>
            </w:r>
          </w:p>
          <w:p w:rsidR="008D0D22" w:rsidRPr="00553E41" w:rsidRDefault="008D0D22" w:rsidP="008C5D1F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Постовой.</w:t>
            </w:r>
          </w:p>
          <w:p w:rsidR="008D0D22" w:rsidRPr="00553E41" w:rsidRDefault="008D0D22" w:rsidP="008C5D1F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Все машины одному</w:t>
            </w:r>
          </w:p>
          <w:p w:rsidR="008D0D22" w:rsidRPr="00553E41" w:rsidRDefault="008D0D22" w:rsidP="008C5D1F">
            <w:pPr>
              <w:pStyle w:val="c0"/>
              <w:rPr>
                <w:sz w:val="28"/>
                <w:szCs w:val="28"/>
              </w:rPr>
            </w:pPr>
            <w:r w:rsidRPr="00553E41">
              <w:rPr>
                <w:sz w:val="28"/>
                <w:szCs w:val="28"/>
              </w:rPr>
              <w:t>Подчиняются ему.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D0D22" w:rsidRPr="008C5D1F" w:rsidRDefault="008D0D22" w:rsidP="002B75B4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8D0D22" w:rsidRPr="0065546A" w:rsidRDefault="008D0D22" w:rsidP="002B75B4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F28D4">
        <w:rPr>
          <w:rFonts w:ascii="Times New Roman" w:hAnsi="Times New Roman" w:cs="Times New Roman"/>
          <w:b/>
          <w:bCs/>
          <w:sz w:val="28"/>
          <w:szCs w:val="28"/>
          <w:u w:val="single"/>
        </w:rPr>
        <w:t>Жесты регулировщика.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 w:rsidRPr="00EA2F35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Регулировщик – строгий хозяин, все его слушаются. Регулировщик разговаривает только жестами.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1.Регулировщик обращен спиной или грудью к водителям и пешеходам, руки вытянуты в стороны или опущены – движение всем транспортным средствам и пешеходам запрещено. Такое положение регулировщика соответствует красному сигналу светофора.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Если регулировщик поднимает жезл вверх – внимание. Можно считать,  что на светофоре зажёгся жёлтый сигнал.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6675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Когда регулировщик обращен к водителям и пешеходам боком, руки вытянуты в стороны или опущены – автотранспорту разрешается движение прямо и поворот направо, пешеходам разрешается переходить проезжую часть.</w:t>
      </w:r>
    </w:p>
    <w:p w:rsidR="008D0D22" w:rsidRDefault="008D0D22" w:rsidP="002B75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на перекрёстке стоит регулировщик, посмотрите  на него внимательно. Все его жесты понятны. Он всегда придёт на помощь водителям и пешеходам.</w:t>
      </w:r>
    </w:p>
    <w:p w:rsidR="008D0D22" w:rsidRDefault="008D0D22" w:rsidP="00C92F35">
      <w:pPr>
        <w:rPr>
          <w:rFonts w:ascii="Times New Roman" w:hAnsi="Times New Roman" w:cs="Times New Roman"/>
          <w:sz w:val="28"/>
          <w:szCs w:val="28"/>
        </w:rPr>
      </w:pPr>
      <w:r w:rsidRPr="005559D7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9B6534">
        <w:rPr>
          <w:rFonts w:ascii="Times New Roman" w:hAnsi="Times New Roman" w:cs="Times New Roman"/>
          <w:sz w:val="28"/>
          <w:szCs w:val="28"/>
        </w:rPr>
        <w:t xml:space="preserve"> </w:t>
      </w:r>
      <w:r w:rsidRPr="00C92F35">
        <w:rPr>
          <w:rFonts w:ascii="Times New Roman" w:hAnsi="Times New Roman" w:cs="Times New Roman"/>
          <w:sz w:val="28"/>
          <w:szCs w:val="28"/>
        </w:rPr>
        <w:t xml:space="preserve"> </w:t>
      </w:r>
      <w:r w:rsidRPr="00E215FC">
        <w:rPr>
          <w:rFonts w:ascii="Times New Roman" w:hAnsi="Times New Roman" w:cs="Times New Roman"/>
          <w:sz w:val="28"/>
          <w:szCs w:val="28"/>
        </w:rPr>
        <w:t>Участниками движения являются водители и пешеходы.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0D22" w:rsidRPr="00FC5B60" w:rsidRDefault="008D0D22" w:rsidP="002B75B4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5546A">
        <w:rPr>
          <w:rFonts w:ascii="Times New Roman" w:hAnsi="Times New Roman" w:cs="Times New Roman"/>
          <w:b/>
          <w:bCs/>
          <w:sz w:val="28"/>
          <w:szCs w:val="28"/>
        </w:rPr>
        <w:t>Стихотворение «Лихач».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18"/>
        <w:gridCol w:w="4902"/>
      </w:tblGrid>
      <w:tr w:rsidR="008D0D22" w:rsidRPr="00553E41">
        <w:tc>
          <w:tcPr>
            <w:tcW w:w="5069" w:type="dxa"/>
          </w:tcPr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Я- шофёр большой машины.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 моей машины – шины.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Витя с Колей – патрули.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Патрули самой ГАИ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Наблюдают за порядком…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Я – дорогой мчу негладкой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Вдоль расставленных игрушек: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Кукол, зайцев, погремушек…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Вдруг…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Случайно поспешил.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 дороге зайца сбил.</w:t>
            </w:r>
          </w:p>
        </w:tc>
        <w:tc>
          <w:tcPr>
            <w:tcW w:w="5069" w:type="dxa"/>
          </w:tcPr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Витя  с Колей – тут как тут: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-Все в шофёры не возьмут!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Так обидно, ну хоть плачь…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Коля мне твердит: - Лихач!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Надо ехать осторожно,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Ведь в дороге всё возможно.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Взял мою машину Витя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 сказал: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 Теперь смотрите.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Так проехать он сумел,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Что игрушек не задел.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Мне обидно, ну хоть плачь.</w:t>
            </w:r>
          </w:p>
          <w:p w:rsidR="008D0D22" w:rsidRPr="00553E41" w:rsidRDefault="008D0D22" w:rsidP="00553E41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Видно правда я лихач.</w:t>
            </w:r>
          </w:p>
        </w:tc>
      </w:tr>
    </w:tbl>
    <w:p w:rsidR="008D0D22" w:rsidRDefault="008D0D22" w:rsidP="002B75B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D0D22" w:rsidRPr="00FC5B60" w:rsidRDefault="008D0D22" w:rsidP="007067F4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067F4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15FC">
        <w:rPr>
          <w:rFonts w:ascii="Times New Roman" w:hAnsi="Times New Roman" w:cs="Times New Roman"/>
          <w:sz w:val="28"/>
          <w:szCs w:val="28"/>
        </w:rPr>
        <w:t>Посреди дороги дети,</w:t>
      </w:r>
      <w:r w:rsidRPr="00E215FC">
        <w:rPr>
          <w:rFonts w:ascii="Times New Roman" w:hAnsi="Times New Roman" w:cs="Times New Roman"/>
          <w:sz w:val="28"/>
          <w:szCs w:val="28"/>
        </w:rPr>
        <w:br/>
        <w:t>Мы всегда за них в ответе.</w:t>
      </w:r>
      <w:r w:rsidRPr="00E215FC">
        <w:rPr>
          <w:rFonts w:ascii="Times New Roman" w:hAnsi="Times New Roman" w:cs="Times New Roman"/>
          <w:sz w:val="28"/>
          <w:szCs w:val="28"/>
        </w:rPr>
        <w:br/>
        <w:t>Чтоб не плакал их родитель,</w:t>
      </w:r>
      <w:r w:rsidRPr="00E215FC">
        <w:rPr>
          <w:rFonts w:ascii="Times New Roman" w:hAnsi="Times New Roman" w:cs="Times New Roman"/>
          <w:sz w:val="28"/>
          <w:szCs w:val="28"/>
        </w:rPr>
        <w:br/>
        <w:t>Будь внимательней, водитель</w:t>
      </w:r>
    </w:p>
    <w:p w:rsidR="008D0D22" w:rsidRPr="0065546A" w:rsidRDefault="008D0D22" w:rsidP="0000319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67F4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Игра: « Это я, </w:t>
      </w:r>
      <w:r w:rsidRPr="0065546A">
        <w:rPr>
          <w:rFonts w:ascii="Times New Roman" w:hAnsi="Times New Roman" w:cs="Times New Roman"/>
          <w:sz w:val="28"/>
          <w:szCs w:val="28"/>
          <w:lang w:eastAsia="ru-RU"/>
        </w:rPr>
        <w:t>это я, это все мои друзья».</w:t>
      </w:r>
    </w:p>
    <w:p w:rsidR="008D0D22" w:rsidRPr="0065546A" w:rsidRDefault="008D0D22" w:rsidP="0000319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---Кто из вас идёт вперёд, </w:t>
      </w:r>
      <w:r w:rsidRPr="0065546A">
        <w:rPr>
          <w:rFonts w:ascii="Times New Roman" w:hAnsi="Times New Roman" w:cs="Times New Roman"/>
          <w:sz w:val="28"/>
          <w:szCs w:val="28"/>
          <w:lang w:eastAsia="ru-RU"/>
        </w:rPr>
        <w:t>только там где переход?</w:t>
      </w:r>
    </w:p>
    <w:p w:rsidR="008D0D22" w:rsidRPr="0065546A" w:rsidRDefault="008D0D22" w:rsidP="0000319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5546A">
        <w:rPr>
          <w:rFonts w:ascii="Times New Roman" w:hAnsi="Times New Roman" w:cs="Times New Roman"/>
          <w:sz w:val="28"/>
          <w:szCs w:val="28"/>
          <w:lang w:eastAsia="ru-RU"/>
        </w:rPr>
        <w:t>---Кто летит вперёд так скоро, что не видит светофора?</w:t>
      </w:r>
    </w:p>
    <w:p w:rsidR="008D0D22" w:rsidRPr="0065546A" w:rsidRDefault="008D0D22" w:rsidP="0000319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5546A">
        <w:rPr>
          <w:rFonts w:ascii="Times New Roman" w:hAnsi="Times New Roman" w:cs="Times New Roman"/>
          <w:sz w:val="28"/>
          <w:szCs w:val="28"/>
          <w:lang w:eastAsia="ru-RU"/>
        </w:rPr>
        <w:t>---Кто из вас, идя домой, держит путь по мостовой?</w:t>
      </w:r>
    </w:p>
    <w:p w:rsidR="008D0D22" w:rsidRPr="0065546A" w:rsidRDefault="008D0D22" w:rsidP="0000319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5546A">
        <w:rPr>
          <w:rFonts w:ascii="Times New Roman" w:hAnsi="Times New Roman" w:cs="Times New Roman"/>
          <w:sz w:val="28"/>
          <w:szCs w:val="28"/>
          <w:lang w:eastAsia="ru-RU"/>
        </w:rPr>
        <w:t>---Знает кто, что красный свет это значит 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5546A">
        <w:rPr>
          <w:rFonts w:ascii="Times New Roman" w:hAnsi="Times New Roman" w:cs="Times New Roman"/>
          <w:sz w:val="28"/>
          <w:szCs w:val="28"/>
          <w:lang w:eastAsia="ru-RU"/>
        </w:rPr>
        <w:t>хода нет?</w:t>
      </w:r>
    </w:p>
    <w:p w:rsidR="008D0D22" w:rsidRPr="0065546A" w:rsidRDefault="008D0D22" w:rsidP="0000319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65546A">
        <w:rPr>
          <w:rFonts w:ascii="Times New Roman" w:hAnsi="Times New Roman" w:cs="Times New Roman"/>
          <w:sz w:val="28"/>
          <w:szCs w:val="28"/>
          <w:lang w:eastAsia="ru-RU"/>
        </w:rPr>
        <w:t>---Кто из вас готов идти, как зелёный свет зажгли?</w:t>
      </w:r>
    </w:p>
    <w:p w:rsidR="008D0D22" w:rsidRDefault="008D0D22" w:rsidP="00C92F35">
      <w:p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Ведущий: </w:t>
      </w:r>
      <w:r w:rsidRPr="0065546A">
        <w:rPr>
          <w:rFonts w:ascii="Times New Roman" w:hAnsi="Times New Roman" w:cs="Times New Roman"/>
          <w:sz w:val="28"/>
          <w:szCs w:val="28"/>
          <w:lang w:eastAsia="ru-RU"/>
        </w:rPr>
        <w:t>Послушайте советы по правилам дорожного движения.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D0D22" w:rsidRPr="0065546A" w:rsidRDefault="008D0D22" w:rsidP="0065546A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215F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Частушки о ПДД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E215F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D0D22" w:rsidRPr="00E215FC" w:rsidRDefault="008D0D22" w:rsidP="006773F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215FC">
        <w:rPr>
          <w:rFonts w:ascii="Times New Roman" w:hAnsi="Times New Roman" w:cs="Times New Roman"/>
          <w:sz w:val="28"/>
          <w:szCs w:val="28"/>
          <w:lang w:eastAsia="ru-RU"/>
        </w:rPr>
        <w:t>Дорогие, пешеходы,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Слушайте внимательно.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Пропоем мы ва</w:t>
      </w:r>
      <w:r>
        <w:rPr>
          <w:rFonts w:ascii="Times New Roman" w:hAnsi="Times New Roman" w:cs="Times New Roman"/>
          <w:sz w:val="28"/>
          <w:szCs w:val="28"/>
          <w:lang w:eastAsia="ru-RU"/>
        </w:rPr>
        <w:t>м частушки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Просто замечательно.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Для болтушек-хохотушек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Есть особенный приказ: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Подходя к любой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дороге,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Замолкайте тот же час!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У штанов и у машины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Есть спасения ремни.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Ими ты свою </w:t>
      </w:r>
      <w:r>
        <w:rPr>
          <w:rFonts w:ascii="Times New Roman" w:hAnsi="Times New Roman" w:cs="Times New Roman"/>
          <w:sz w:val="28"/>
          <w:szCs w:val="28"/>
          <w:lang w:eastAsia="ru-RU"/>
        </w:rPr>
        <w:t>машину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К себе крепко пристегни!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Вдоль по улице поднялся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С клюшкою малышка.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Хорошо, что </w:t>
      </w:r>
      <w:r>
        <w:rPr>
          <w:rFonts w:ascii="Times New Roman" w:hAnsi="Times New Roman" w:cs="Times New Roman"/>
          <w:sz w:val="28"/>
          <w:szCs w:val="28"/>
          <w:lang w:eastAsia="ru-RU"/>
        </w:rPr>
        <w:t>жив остался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В синяках и шишках.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Ох, у папы за рулем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Нынче нарушение.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Повторять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я буду с ним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Правила движения!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Там, где транспорт и дорога.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Знать порядок все должны.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На проезжей части строго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Игры все запрещены.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Осторожно на дороге!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Берегите руки - ноги.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Помни пр</w:t>
      </w:r>
      <w:r>
        <w:rPr>
          <w:rFonts w:ascii="Times New Roman" w:hAnsi="Times New Roman" w:cs="Times New Roman"/>
          <w:sz w:val="28"/>
          <w:szCs w:val="28"/>
          <w:lang w:eastAsia="ru-RU"/>
        </w:rPr>
        <w:t>авила везде,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А иначе быть беде!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Всем, кто любит погулять,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Всем, без исключения.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Нужно помнить, нужно знать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br/>
        <w:t>Правила движения!</w:t>
      </w:r>
    </w:p>
    <w:p w:rsidR="008D0D22" w:rsidRPr="0065546A" w:rsidRDefault="008D0D22" w:rsidP="0065546A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067F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Дорогие</w:t>
      </w:r>
      <w:r w:rsidRPr="00E215FC">
        <w:rPr>
          <w:rFonts w:ascii="Times New Roman" w:hAnsi="Times New Roman" w:cs="Times New Roman"/>
          <w:sz w:val="28"/>
          <w:szCs w:val="28"/>
          <w:lang w:eastAsia="ru-RU"/>
        </w:rPr>
        <w:t xml:space="preserve"> ребята, чтобы дорога была безопасной,  запомните эти правила и расскажите о них вашим близким. </w:t>
      </w:r>
      <w:r>
        <w:rPr>
          <w:rFonts w:ascii="Times New Roman" w:hAnsi="Times New Roman" w:cs="Times New Roman"/>
          <w:sz w:val="28"/>
          <w:szCs w:val="28"/>
          <w:lang w:eastAsia="ru-RU"/>
        </w:rPr>
        <w:t>Линейка  подходит к концу, сейчас мы  с вами все вместе споём песню о правилах дорожного движения. (Песня исполняется на мотив  «Если с другом вышел в путь..».)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07"/>
        <w:gridCol w:w="4913"/>
      </w:tblGrid>
      <w:tr w:rsidR="008D0D22" w:rsidRPr="00553E41" w:rsidTr="00FC5B60">
        <w:trPr>
          <w:trHeight w:val="527"/>
        </w:trPr>
        <w:tc>
          <w:tcPr>
            <w:tcW w:w="5069" w:type="dxa"/>
          </w:tcPr>
          <w:p w:rsidR="008D0D22" w:rsidRPr="00553E41" w:rsidRDefault="008D0D22" w:rsidP="00553E4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 xml:space="preserve">1.Мы по улицам, друзья, 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Мы по улицам, друзья, 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Ходим без опаски,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Потому, что ты и я, 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Потому, что ты и я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Изучили классно.</w:t>
            </w:r>
          </w:p>
          <w:p w:rsidR="008D0D22" w:rsidRPr="00553E41" w:rsidRDefault="008D0D22" w:rsidP="00553E4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Припев:</w:t>
            </w:r>
            <w:r w:rsidRPr="00553E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Светофор, переход,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Где назад, а где вперед, 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Все знает юный пешеход!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Как по зебре идти,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Чтоб беду нам не найти,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Помогут ПДД в пути!</w:t>
            </w:r>
          </w:p>
          <w:p w:rsidR="008D0D22" w:rsidRPr="00553E41" w:rsidRDefault="008D0D22" w:rsidP="00553E4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2.Если с другом вышел в путь,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Если с другом вышел в путь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Веселей дорога.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Ты про знаки не забудь,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Ты про знаки не забудь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Их в дороге много.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53E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Припев:</w:t>
            </w:r>
            <w:r w:rsidRPr="00553E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Что мне снег,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Что мне зной, 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Что мне дождик проливной,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Ведь светофор помощник мой. (2 раза)</w:t>
            </w:r>
          </w:p>
        </w:tc>
        <w:tc>
          <w:tcPr>
            <w:tcW w:w="5069" w:type="dxa"/>
          </w:tcPr>
          <w:p w:rsidR="008D0D22" w:rsidRPr="00553E41" w:rsidRDefault="008D0D22" w:rsidP="00553E4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3.Собираясь в дальний путь,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Собираясь в дальний путь,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Много правил строгих. 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Вспомни ты и не забудь,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Вспомни ты и не забудь,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Не забудь в дороге.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53E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Припев:</w:t>
            </w:r>
            <w:r w:rsidRPr="00553E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 xml:space="preserve">Красный свет говорит, что пока нам путь закрыт, 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И нет дороги впереди.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Жди зелёный, тогда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Можешь смело в путь идти,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И нет тебе преград в пути.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4. И в дорогу я друзья, 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И в дорогу я друзья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Выйду без испуга.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ПДД ведь знаю я,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ПДД ведь знаю я,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Научу и друга.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53E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Припев:</w:t>
            </w:r>
            <w:r w:rsidRPr="00553E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t>Вот увидел светофор,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И по зебре перешел,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Значит  пра-ви-ла учил.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Близ дороги не играй,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На нее не выбегай,</w:t>
            </w:r>
            <w:r w:rsidRPr="00553E41">
              <w:rPr>
                <w:rFonts w:ascii="Times New Roman" w:hAnsi="Times New Roman" w:cs="Times New Roman"/>
                <w:sz w:val="28"/>
                <w:szCs w:val="28"/>
              </w:rPr>
              <w:br/>
              <w:t>ПДД ты твердо знай!</w:t>
            </w:r>
          </w:p>
          <w:p w:rsidR="008D0D22" w:rsidRPr="00553E41" w:rsidRDefault="008D0D22" w:rsidP="00553E4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D0D22" w:rsidRDefault="008D0D22" w:rsidP="00B7618A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0D22" w:rsidRPr="00EA2F35" w:rsidRDefault="008D0D22" w:rsidP="00DB5146">
      <w:pPr>
        <w:pStyle w:val="NormalWeb"/>
        <w:rPr>
          <w:sz w:val="28"/>
          <w:szCs w:val="28"/>
        </w:rPr>
      </w:pPr>
      <w:r w:rsidRPr="00EA2F35">
        <w:rPr>
          <w:b/>
          <w:bCs/>
          <w:sz w:val="28"/>
          <w:szCs w:val="28"/>
        </w:rPr>
        <w:t xml:space="preserve">Ведущий: </w:t>
      </w:r>
      <w:r>
        <w:rPr>
          <w:sz w:val="28"/>
          <w:szCs w:val="28"/>
        </w:rPr>
        <w:t>Ребята, наша линейка подош</w:t>
      </w:r>
      <w:r w:rsidRPr="00EA2F35">
        <w:rPr>
          <w:sz w:val="28"/>
          <w:szCs w:val="28"/>
        </w:rPr>
        <w:t>л</w:t>
      </w:r>
      <w:r>
        <w:rPr>
          <w:sz w:val="28"/>
          <w:szCs w:val="28"/>
        </w:rPr>
        <w:t>а</w:t>
      </w:r>
      <w:r w:rsidRPr="00EA2F35">
        <w:rPr>
          <w:sz w:val="28"/>
          <w:szCs w:val="28"/>
        </w:rPr>
        <w:t xml:space="preserve"> к концу.</w:t>
      </w:r>
      <w:r w:rsidRPr="00EA2F35">
        <w:t xml:space="preserve"> </w:t>
      </w:r>
      <w:r w:rsidRPr="00EA2F35">
        <w:rPr>
          <w:sz w:val="28"/>
          <w:szCs w:val="28"/>
        </w:rPr>
        <w:t>Выходя из дома на улицу, помните, что ваша жизнь находится в ваших руках. Ваша безопасность на дорогах зависит от знаний ПДД и чёткого их соблюдения.</w:t>
      </w:r>
    </w:p>
    <w:p w:rsidR="008D0D22" w:rsidRPr="00DB5146" w:rsidRDefault="008D0D22" w:rsidP="006773F3">
      <w:pPr>
        <w:rPr>
          <w:rFonts w:ascii="Times New Roman" w:hAnsi="Times New Roman" w:cs="Times New Roman"/>
          <w:sz w:val="28"/>
          <w:szCs w:val="28"/>
        </w:rPr>
      </w:pPr>
    </w:p>
    <w:p w:rsidR="008D0D22" w:rsidRPr="00E215FC" w:rsidRDefault="008D0D22">
      <w:pPr>
        <w:rPr>
          <w:rFonts w:ascii="Times New Roman" w:hAnsi="Times New Roman" w:cs="Times New Roman"/>
          <w:sz w:val="28"/>
          <w:szCs w:val="28"/>
        </w:rPr>
      </w:pPr>
    </w:p>
    <w:sectPr w:rsidR="008D0D22" w:rsidRPr="00E215FC" w:rsidSect="00EA2F35">
      <w:pgSz w:w="11906" w:h="16838"/>
      <w:pgMar w:top="1135" w:right="127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7655"/>
    <w:rsid w:val="00003195"/>
    <w:rsid w:val="000A27E3"/>
    <w:rsid w:val="00121F69"/>
    <w:rsid w:val="00164ACA"/>
    <w:rsid w:val="001C6BB4"/>
    <w:rsid w:val="001E2717"/>
    <w:rsid w:val="00225912"/>
    <w:rsid w:val="0029417B"/>
    <w:rsid w:val="002B75B4"/>
    <w:rsid w:val="00335936"/>
    <w:rsid w:val="003960A1"/>
    <w:rsid w:val="003F1E0C"/>
    <w:rsid w:val="003F5CF5"/>
    <w:rsid w:val="004055A3"/>
    <w:rsid w:val="004105FA"/>
    <w:rsid w:val="00420AAE"/>
    <w:rsid w:val="00500C3B"/>
    <w:rsid w:val="00521A6E"/>
    <w:rsid w:val="00553E41"/>
    <w:rsid w:val="005559D7"/>
    <w:rsid w:val="00564021"/>
    <w:rsid w:val="005825A0"/>
    <w:rsid w:val="00583797"/>
    <w:rsid w:val="005B1DFF"/>
    <w:rsid w:val="005C39AF"/>
    <w:rsid w:val="005E59A6"/>
    <w:rsid w:val="0065546A"/>
    <w:rsid w:val="0065641B"/>
    <w:rsid w:val="00667565"/>
    <w:rsid w:val="006773F3"/>
    <w:rsid w:val="006952B4"/>
    <w:rsid w:val="007062D9"/>
    <w:rsid w:val="007067F4"/>
    <w:rsid w:val="007A7C94"/>
    <w:rsid w:val="00814FDB"/>
    <w:rsid w:val="00815906"/>
    <w:rsid w:val="00840E26"/>
    <w:rsid w:val="008A2D00"/>
    <w:rsid w:val="008B5944"/>
    <w:rsid w:val="008C5D1F"/>
    <w:rsid w:val="008D0D22"/>
    <w:rsid w:val="0093454B"/>
    <w:rsid w:val="00937F75"/>
    <w:rsid w:val="009A4FF8"/>
    <w:rsid w:val="009B6534"/>
    <w:rsid w:val="00A70802"/>
    <w:rsid w:val="00AA276A"/>
    <w:rsid w:val="00AF7CA0"/>
    <w:rsid w:val="00B7618A"/>
    <w:rsid w:val="00BF28D4"/>
    <w:rsid w:val="00C01485"/>
    <w:rsid w:val="00C51035"/>
    <w:rsid w:val="00C840F8"/>
    <w:rsid w:val="00C92F35"/>
    <w:rsid w:val="00C93AF0"/>
    <w:rsid w:val="00C97655"/>
    <w:rsid w:val="00CC7DB2"/>
    <w:rsid w:val="00D20547"/>
    <w:rsid w:val="00D26BEC"/>
    <w:rsid w:val="00D45E5C"/>
    <w:rsid w:val="00DB5146"/>
    <w:rsid w:val="00E215FC"/>
    <w:rsid w:val="00E808B1"/>
    <w:rsid w:val="00EA2F35"/>
    <w:rsid w:val="00EE24D2"/>
    <w:rsid w:val="00F175B4"/>
    <w:rsid w:val="00FB31CD"/>
    <w:rsid w:val="00FC5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717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C6BB4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1C6B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C6BB4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C6BB4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C6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C6BB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DB5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Normal"/>
    <w:uiPriority w:val="99"/>
    <w:rsid w:val="00003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Normal"/>
    <w:uiPriority w:val="99"/>
    <w:rsid w:val="00003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33593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68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792</TotalTime>
  <Pages>8</Pages>
  <Words>1135</Words>
  <Characters>6471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</dc:creator>
  <cp:keywords/>
  <dc:description/>
  <cp:lastModifiedBy>noJIb3oBaTeJIb</cp:lastModifiedBy>
  <cp:revision>16</cp:revision>
  <cp:lastPrinted>2013-10-31T15:28:00Z</cp:lastPrinted>
  <dcterms:created xsi:type="dcterms:W3CDTF">2012-03-19T11:32:00Z</dcterms:created>
  <dcterms:modified xsi:type="dcterms:W3CDTF">2017-03-02T00:58:00Z</dcterms:modified>
</cp:coreProperties>
</file>